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0D7" w:rsidRDefault="00B100D7" w:rsidP="00B040D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9300"/>
        </w:tabs>
        <w:spacing w:after="0"/>
        <w:rPr>
          <w:rFonts w:cs="Arial"/>
          <w:b/>
          <w:bCs/>
        </w:rPr>
      </w:pPr>
      <w:r>
        <w:rPr>
          <w:rFonts w:cs="Arial"/>
          <w:b/>
          <w:bCs/>
          <w:sz w:val="28"/>
          <w:szCs w:val="28"/>
        </w:rPr>
        <w:t xml:space="preserve">                      </w:t>
      </w:r>
      <w:r w:rsidR="00B040DB" w:rsidRPr="0018435E">
        <w:rPr>
          <w:rFonts w:cs="Arial"/>
          <w:b/>
          <w:bCs/>
          <w:sz w:val="28"/>
          <w:szCs w:val="28"/>
        </w:rPr>
        <w:t>SUBIC BAY METROPOLITAN AUTHORITY</w:t>
      </w:r>
      <w:r w:rsidR="00B040DB">
        <w:rPr>
          <w:rFonts w:cs="Arial"/>
          <w:b/>
          <w:bCs/>
          <w:sz w:val="28"/>
          <w:szCs w:val="28"/>
        </w:rPr>
        <w:t xml:space="preserve">    </w:t>
      </w:r>
      <w:r w:rsidR="006E38F3">
        <w:rPr>
          <w:rFonts w:cs="Arial"/>
          <w:b/>
          <w:bCs/>
          <w:sz w:val="28"/>
          <w:szCs w:val="28"/>
        </w:rPr>
        <w:t xml:space="preserve"> </w:t>
      </w:r>
      <w:r w:rsidR="006E38F3" w:rsidRPr="003D3EB7">
        <w:rPr>
          <w:rFonts w:cs="Arial"/>
          <w:b/>
          <w:bCs/>
          <w:sz w:val="18"/>
          <w:szCs w:val="18"/>
        </w:rPr>
        <w:t>General Quality Form</w:t>
      </w:r>
      <w:r w:rsidR="00B040DB">
        <w:rPr>
          <w:rFonts w:cs="Arial"/>
          <w:b/>
          <w:bCs/>
          <w:sz w:val="28"/>
          <w:szCs w:val="28"/>
        </w:rPr>
        <w:t xml:space="preserve"> </w:t>
      </w:r>
      <w:r w:rsidR="00B040DB">
        <w:rPr>
          <w:rFonts w:cs="Arial"/>
          <w:b/>
          <w:bCs/>
          <w:sz w:val="28"/>
          <w:szCs w:val="28"/>
        </w:rPr>
        <w:tab/>
      </w:r>
      <w:r w:rsidR="00B040DB">
        <w:rPr>
          <w:rFonts w:cs="Arial"/>
          <w:b/>
          <w:bCs/>
        </w:rPr>
        <w:t xml:space="preserve">                                        </w:t>
      </w:r>
      <w:r>
        <w:rPr>
          <w:rFonts w:cs="Arial"/>
          <w:b/>
          <w:bCs/>
        </w:rPr>
        <w:t xml:space="preserve">                 </w:t>
      </w:r>
    </w:p>
    <w:p w:rsidR="0018435E" w:rsidRPr="00B100D7" w:rsidRDefault="00B100D7" w:rsidP="00B040D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9300"/>
        </w:tabs>
        <w:spacing w:after="0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</w:rPr>
        <w:t xml:space="preserve">                                </w:t>
      </w:r>
      <w:r w:rsidR="00B040DB">
        <w:rPr>
          <w:rFonts w:cs="Arial"/>
          <w:b/>
          <w:bCs/>
        </w:rPr>
        <w:t>Human Resource Management Department</w:t>
      </w:r>
      <w:r w:rsidR="006E38F3">
        <w:rPr>
          <w:rFonts w:cs="Arial"/>
          <w:b/>
          <w:bCs/>
        </w:rPr>
        <w:t xml:space="preserve">    </w:t>
      </w:r>
      <w:r>
        <w:rPr>
          <w:rFonts w:cs="Arial"/>
          <w:b/>
          <w:bCs/>
        </w:rPr>
        <w:t xml:space="preserve">                </w:t>
      </w:r>
      <w:r w:rsidR="006E38F3" w:rsidRPr="003D3EB7">
        <w:rPr>
          <w:rFonts w:cs="Arial"/>
          <w:bCs/>
          <w:sz w:val="18"/>
          <w:szCs w:val="18"/>
        </w:rPr>
        <w:t>HRMD-MDD-TRNG-0</w:t>
      </w:r>
      <w:r w:rsidRPr="003D3EB7">
        <w:rPr>
          <w:rFonts w:cs="Arial"/>
          <w:bCs/>
          <w:sz w:val="18"/>
          <w:szCs w:val="18"/>
        </w:rPr>
        <w:t>1</w:t>
      </w:r>
      <w:r w:rsidR="00612485">
        <w:rPr>
          <w:rFonts w:cs="Arial"/>
          <w:bCs/>
          <w:sz w:val="18"/>
          <w:szCs w:val="18"/>
        </w:rPr>
        <w:t>5</w:t>
      </w:r>
      <w:r w:rsidR="00B040DB">
        <w:rPr>
          <w:rFonts w:cs="Arial"/>
          <w:b/>
          <w:bCs/>
        </w:rPr>
        <w:tab/>
      </w:r>
      <w:r w:rsidR="00B040DB">
        <w:rPr>
          <w:rFonts w:cs="Arial"/>
          <w:b/>
          <w:bCs/>
        </w:rPr>
        <w:tab/>
      </w:r>
      <w:r w:rsidR="00B040DB">
        <w:rPr>
          <w:rFonts w:cs="Arial"/>
          <w:b/>
          <w:bCs/>
        </w:rPr>
        <w:tab/>
      </w:r>
      <w:r>
        <w:rPr>
          <w:rFonts w:cs="Arial"/>
          <w:b/>
          <w:bCs/>
        </w:rPr>
        <w:t xml:space="preserve">               T</w:t>
      </w:r>
      <w:r w:rsidR="00B040DB">
        <w:rPr>
          <w:rFonts w:cs="Arial"/>
          <w:b/>
          <w:bCs/>
        </w:rPr>
        <w:t>raining and Development Section</w:t>
      </w:r>
      <w:r>
        <w:rPr>
          <w:rFonts w:cs="Arial"/>
          <w:b/>
          <w:bCs/>
        </w:rPr>
        <w:t xml:space="preserve">                            </w:t>
      </w:r>
      <w:r w:rsidRPr="003D3EB7">
        <w:rPr>
          <w:rFonts w:cs="Arial"/>
          <w:bCs/>
          <w:sz w:val="18"/>
          <w:szCs w:val="18"/>
        </w:rPr>
        <w:t>Revision No. 0</w:t>
      </w:r>
      <w:r w:rsidR="008676B6">
        <w:rPr>
          <w:rFonts w:cs="Arial"/>
          <w:bCs/>
          <w:sz w:val="18"/>
          <w:szCs w:val="18"/>
        </w:rPr>
        <w:t>0</w:t>
      </w:r>
    </w:p>
    <w:p w:rsidR="0018435E" w:rsidRPr="003D3EB7" w:rsidRDefault="00B100D7" w:rsidP="00B100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00"/>
        </w:tabs>
        <w:spacing w:after="0"/>
        <w:rPr>
          <w:rFonts w:cs="Arial"/>
          <w:bCs/>
          <w:sz w:val="18"/>
          <w:szCs w:val="18"/>
        </w:rPr>
      </w:pPr>
      <w:r>
        <w:rPr>
          <w:rFonts w:cs="Arial"/>
          <w:b/>
          <w:bCs/>
        </w:rPr>
        <w:t xml:space="preserve">                                                                                                                              </w:t>
      </w:r>
      <w:r w:rsidR="008676B6">
        <w:rPr>
          <w:rFonts w:cs="Arial"/>
          <w:bCs/>
          <w:sz w:val="18"/>
          <w:szCs w:val="18"/>
        </w:rPr>
        <w:t>Effectivity Date: 05-</w:t>
      </w:r>
      <w:r w:rsidR="00157EFC">
        <w:rPr>
          <w:rFonts w:cs="Arial"/>
          <w:bCs/>
          <w:sz w:val="18"/>
          <w:szCs w:val="18"/>
        </w:rPr>
        <w:t>2</w:t>
      </w:r>
      <w:r w:rsidR="00E26345">
        <w:rPr>
          <w:rFonts w:cs="Arial"/>
          <w:bCs/>
          <w:sz w:val="18"/>
          <w:szCs w:val="18"/>
        </w:rPr>
        <w:t>2</w:t>
      </w:r>
      <w:bookmarkStart w:id="0" w:name="_GoBack"/>
      <w:bookmarkEnd w:id="0"/>
      <w:r w:rsidR="008676B6">
        <w:rPr>
          <w:rFonts w:cs="Arial"/>
          <w:bCs/>
          <w:sz w:val="18"/>
          <w:szCs w:val="18"/>
        </w:rPr>
        <w:t>-</w:t>
      </w:r>
      <w:r w:rsidR="004F5DC6">
        <w:rPr>
          <w:rFonts w:cs="Arial"/>
          <w:bCs/>
          <w:sz w:val="18"/>
          <w:szCs w:val="18"/>
        </w:rPr>
        <w:t>20</w:t>
      </w:r>
      <w:r w:rsidR="008676B6">
        <w:rPr>
          <w:rFonts w:cs="Arial"/>
          <w:bCs/>
          <w:sz w:val="18"/>
          <w:szCs w:val="18"/>
        </w:rPr>
        <w:t>23</w:t>
      </w:r>
      <w:r w:rsidRPr="003D3EB7">
        <w:rPr>
          <w:rFonts w:cs="Arial"/>
          <w:bCs/>
          <w:sz w:val="18"/>
          <w:szCs w:val="18"/>
        </w:rPr>
        <w:t xml:space="preserve"> </w:t>
      </w:r>
    </w:p>
    <w:p w:rsidR="00116DA5" w:rsidRPr="003C2FD4" w:rsidRDefault="003C2FD4" w:rsidP="003C2FD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00"/>
        </w:tabs>
        <w:spacing w:after="0"/>
        <w:jc w:val="center"/>
        <w:rPr>
          <w:rFonts w:cs="Arial"/>
          <w:b/>
          <w:bCs/>
          <w:sz w:val="30"/>
          <w:szCs w:val="30"/>
        </w:rPr>
      </w:pPr>
      <w:r w:rsidRPr="003C2FD4">
        <w:rPr>
          <w:rFonts w:cs="Arial"/>
          <w:b/>
          <w:bCs/>
          <w:sz w:val="30"/>
          <w:szCs w:val="30"/>
        </w:rPr>
        <w:t>REQUEST FORM</w:t>
      </w:r>
    </w:p>
    <w:p w:rsidR="003C2FD4" w:rsidRDefault="003C2FD4" w:rsidP="003C2FD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00"/>
        </w:tabs>
        <w:spacing w:after="0"/>
        <w:jc w:val="center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>(</w:t>
      </w:r>
      <w:r w:rsidR="00B040DB">
        <w:rPr>
          <w:rFonts w:cs="Arial"/>
          <w:bCs/>
          <w:sz w:val="24"/>
          <w:szCs w:val="24"/>
        </w:rPr>
        <w:t xml:space="preserve">For </w:t>
      </w:r>
      <w:r w:rsidR="00CD1BE8">
        <w:rPr>
          <w:rFonts w:cs="Arial"/>
          <w:bCs/>
          <w:sz w:val="24"/>
          <w:szCs w:val="24"/>
        </w:rPr>
        <w:t>Teambuilding</w:t>
      </w:r>
      <w:r w:rsidR="00D06DF3">
        <w:rPr>
          <w:rFonts w:cs="Arial"/>
          <w:bCs/>
          <w:sz w:val="24"/>
          <w:szCs w:val="24"/>
        </w:rPr>
        <w:t xml:space="preserve"> </w:t>
      </w:r>
      <w:r w:rsidRPr="003C2FD4">
        <w:rPr>
          <w:rFonts w:cs="Arial"/>
          <w:bCs/>
          <w:sz w:val="24"/>
          <w:szCs w:val="24"/>
        </w:rPr>
        <w:t>Session</w:t>
      </w:r>
      <w:r w:rsidR="00B040DB">
        <w:rPr>
          <w:rFonts w:cs="Arial"/>
          <w:bCs/>
          <w:sz w:val="24"/>
          <w:szCs w:val="24"/>
        </w:rPr>
        <w:t>/Planning Session/Cascading Session</w:t>
      </w:r>
      <w:r>
        <w:rPr>
          <w:rFonts w:cs="Arial"/>
          <w:bCs/>
          <w:sz w:val="24"/>
          <w:szCs w:val="24"/>
        </w:rPr>
        <w:t>)</w:t>
      </w:r>
    </w:p>
    <w:p w:rsidR="003C2FD4" w:rsidRDefault="003C2FD4" w:rsidP="003C2FD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00"/>
        </w:tabs>
        <w:spacing w:after="0"/>
        <w:jc w:val="center"/>
        <w:rPr>
          <w:rFonts w:cs="Arial"/>
          <w:bCs/>
          <w:sz w:val="24"/>
          <w:szCs w:val="24"/>
        </w:rPr>
      </w:pPr>
    </w:p>
    <w:tbl>
      <w:tblPr>
        <w:tblStyle w:val="TableGrid"/>
        <w:tblW w:w="10890" w:type="dxa"/>
        <w:tblInd w:w="-365" w:type="dxa"/>
        <w:tblLook w:val="04A0" w:firstRow="1" w:lastRow="0" w:firstColumn="1" w:lastColumn="0" w:noHBand="0" w:noVBand="1"/>
      </w:tblPr>
      <w:tblGrid>
        <w:gridCol w:w="3740"/>
        <w:gridCol w:w="1688"/>
        <w:gridCol w:w="100"/>
        <w:gridCol w:w="1912"/>
        <w:gridCol w:w="3450"/>
      </w:tblGrid>
      <w:tr w:rsidR="003C2FD4" w:rsidTr="0062175B">
        <w:tc>
          <w:tcPr>
            <w:tcW w:w="7440" w:type="dxa"/>
            <w:gridSpan w:val="4"/>
          </w:tcPr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Department:</w:t>
            </w:r>
          </w:p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</w:p>
        </w:tc>
        <w:tc>
          <w:tcPr>
            <w:tcW w:w="3450" w:type="dxa"/>
          </w:tcPr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Date Today:</w:t>
            </w:r>
          </w:p>
        </w:tc>
      </w:tr>
      <w:tr w:rsidR="003C2FD4" w:rsidTr="0062175B">
        <w:tc>
          <w:tcPr>
            <w:tcW w:w="3740" w:type="dxa"/>
          </w:tcPr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Total No. of Employees:</w:t>
            </w:r>
          </w:p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</w:p>
        </w:tc>
        <w:tc>
          <w:tcPr>
            <w:tcW w:w="3700" w:type="dxa"/>
            <w:gridSpan w:val="3"/>
          </w:tcPr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No. of Participating Employees</w:t>
            </w:r>
          </w:p>
        </w:tc>
        <w:tc>
          <w:tcPr>
            <w:tcW w:w="3450" w:type="dxa"/>
          </w:tcPr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No. of Skeletal Force:</w:t>
            </w:r>
          </w:p>
        </w:tc>
      </w:tr>
      <w:tr w:rsidR="003C2FD4" w:rsidTr="0062175B">
        <w:tc>
          <w:tcPr>
            <w:tcW w:w="7440" w:type="dxa"/>
            <w:gridSpan w:val="4"/>
          </w:tcPr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Place of the Activity:</w:t>
            </w:r>
          </w:p>
          <w:p w:rsidR="003C2FD4" w:rsidRPr="003C2FD4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24"/>
                <w:szCs w:val="24"/>
                <w:vertAlign w:val="superscript"/>
              </w:rPr>
            </w:pPr>
          </w:p>
        </w:tc>
        <w:tc>
          <w:tcPr>
            <w:tcW w:w="3450" w:type="dxa"/>
          </w:tcPr>
          <w:p w:rsidR="003C2FD4" w:rsidRPr="003C2FD4" w:rsidRDefault="003C2FD4" w:rsidP="00CD1BE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3C2FD4">
              <w:rPr>
                <w:rFonts w:cs="Arial"/>
                <w:b/>
                <w:bCs/>
                <w:sz w:val="30"/>
                <w:szCs w:val="30"/>
                <w:vertAlign w:val="superscript"/>
              </w:rPr>
              <w:t>Date:</w:t>
            </w:r>
          </w:p>
        </w:tc>
      </w:tr>
      <w:tr w:rsidR="003C2FD4" w:rsidTr="0062175B">
        <w:tc>
          <w:tcPr>
            <w:tcW w:w="5528" w:type="dxa"/>
            <w:gridSpan w:val="3"/>
          </w:tcPr>
          <w:p w:rsidR="003C2FD4" w:rsidRPr="0018435E" w:rsidRDefault="0018435E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Date and </w:t>
            </w:r>
            <w:r w:rsidR="003C2FD4" w:rsidRPr="0018435E">
              <w:rPr>
                <w:rFonts w:cs="Arial"/>
                <w:b/>
                <w:bCs/>
                <w:sz w:val="30"/>
                <w:szCs w:val="30"/>
                <w:vertAlign w:val="superscript"/>
              </w:rPr>
              <w:t>Time of Departure</w:t>
            </w:r>
            <w:r w:rsidR="00DD1523"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 (from office)</w:t>
            </w:r>
          </w:p>
          <w:p w:rsidR="0018435E" w:rsidRPr="0018435E" w:rsidRDefault="0018435E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</w:p>
        </w:tc>
        <w:tc>
          <w:tcPr>
            <w:tcW w:w="5362" w:type="dxa"/>
            <w:gridSpan w:val="2"/>
          </w:tcPr>
          <w:p w:rsidR="003C2FD4" w:rsidRPr="0018435E" w:rsidRDefault="003C2FD4" w:rsidP="003C2F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18435E"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Expected </w:t>
            </w:r>
            <w:r w:rsidR="0018435E"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Date and </w:t>
            </w:r>
            <w:r w:rsidR="00523DAC">
              <w:rPr>
                <w:rFonts w:cs="Arial"/>
                <w:b/>
                <w:bCs/>
                <w:sz w:val="30"/>
                <w:szCs w:val="30"/>
                <w:vertAlign w:val="superscript"/>
              </w:rPr>
              <w:t>Time of Arrival</w:t>
            </w:r>
            <w:r w:rsidR="00DD1523"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 (at the venue)</w:t>
            </w:r>
          </w:p>
        </w:tc>
      </w:tr>
      <w:tr w:rsidR="00DD1523" w:rsidTr="0062175B">
        <w:tc>
          <w:tcPr>
            <w:tcW w:w="5528" w:type="dxa"/>
            <w:gridSpan w:val="3"/>
          </w:tcPr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Date and </w:t>
            </w:r>
            <w:r w:rsidRPr="0018435E">
              <w:rPr>
                <w:rFonts w:cs="Arial"/>
                <w:b/>
                <w:bCs/>
                <w:sz w:val="30"/>
                <w:szCs w:val="30"/>
                <w:vertAlign w:val="superscript"/>
              </w:rPr>
              <w:t>Time of Departure</w:t>
            </w:r>
            <w:r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 (from the venue)</w:t>
            </w: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</w:p>
        </w:tc>
        <w:tc>
          <w:tcPr>
            <w:tcW w:w="5362" w:type="dxa"/>
            <w:gridSpan w:val="2"/>
          </w:tcPr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18435E">
              <w:rPr>
                <w:rFonts w:cs="Arial"/>
                <w:b/>
                <w:bCs/>
                <w:sz w:val="30"/>
                <w:szCs w:val="30"/>
                <w:vertAlign w:val="superscript"/>
              </w:rPr>
              <w:t xml:space="preserve">Expected </w:t>
            </w:r>
            <w:r>
              <w:rPr>
                <w:rFonts w:cs="Arial"/>
                <w:b/>
                <w:bCs/>
                <w:sz w:val="30"/>
                <w:szCs w:val="30"/>
                <w:vertAlign w:val="superscript"/>
              </w:rPr>
              <w:t>Date and Time of Arrival (at the office)</w:t>
            </w:r>
          </w:p>
        </w:tc>
      </w:tr>
      <w:tr w:rsidR="00DD1523" w:rsidTr="0062175B">
        <w:tc>
          <w:tcPr>
            <w:tcW w:w="10890" w:type="dxa"/>
            <w:gridSpan w:val="5"/>
          </w:tcPr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_____________________________________                                   _______________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     </w:t>
            </w:r>
            <w:r w:rsidRPr="0018435E">
              <w:rPr>
                <w:rFonts w:cs="Arial"/>
                <w:bCs/>
                <w:sz w:val="20"/>
                <w:szCs w:val="20"/>
              </w:rPr>
              <w:t xml:space="preserve">Signature over Printed Name of </w:t>
            </w:r>
            <w:r>
              <w:rPr>
                <w:rFonts w:cs="Arial"/>
                <w:bCs/>
                <w:sz w:val="20"/>
                <w:szCs w:val="20"/>
              </w:rPr>
              <w:t>Requesting                                                                     Date</w:t>
            </w: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                Dept. </w:t>
            </w:r>
            <w:r w:rsidRPr="0018435E">
              <w:rPr>
                <w:rFonts w:cs="Arial"/>
                <w:bCs/>
                <w:sz w:val="20"/>
                <w:szCs w:val="20"/>
              </w:rPr>
              <w:t>Manager/</w:t>
            </w:r>
            <w:r>
              <w:rPr>
                <w:rFonts w:cs="Arial"/>
                <w:bCs/>
                <w:sz w:val="20"/>
                <w:szCs w:val="20"/>
              </w:rPr>
              <w:t>Office Head</w:t>
            </w:r>
            <w:r w:rsidRPr="0018435E">
              <w:rPr>
                <w:rFonts w:cs="Arial"/>
                <w:bCs/>
                <w:sz w:val="20"/>
                <w:szCs w:val="20"/>
              </w:rPr>
              <w:t xml:space="preserve">                                             </w:t>
            </w: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   </w:t>
            </w:r>
          </w:p>
        </w:tc>
      </w:tr>
      <w:tr w:rsidR="00DD1523" w:rsidTr="0062175B">
        <w:tc>
          <w:tcPr>
            <w:tcW w:w="5428" w:type="dxa"/>
            <w:gridSpan w:val="2"/>
          </w:tcPr>
          <w:p w:rsidR="00DD1523" w:rsidRP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"/>
                <w:szCs w:val="2"/>
                <w:vertAlign w:val="superscript"/>
              </w:rPr>
            </w:pP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30"/>
                <w:szCs w:val="30"/>
                <w:vertAlign w:val="superscript"/>
              </w:rPr>
            </w:pPr>
            <w:r w:rsidRPr="0018435E">
              <w:rPr>
                <w:rFonts w:cs="Arial"/>
                <w:bCs/>
                <w:sz w:val="30"/>
                <w:szCs w:val="30"/>
                <w:vertAlign w:val="superscript"/>
              </w:rPr>
              <w:t>Recommending Approval:</w:t>
            </w: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30"/>
                <w:szCs w:val="30"/>
                <w:vertAlign w:val="superscript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__________________________________________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Signature over Printed Name of Respective </w:t>
            </w: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30"/>
                <w:szCs w:val="30"/>
                <w:vertAlign w:val="superscript"/>
              </w:rPr>
            </w:pPr>
            <w:r>
              <w:rPr>
                <w:rFonts w:cs="Arial"/>
                <w:bCs/>
                <w:sz w:val="20"/>
                <w:szCs w:val="20"/>
              </w:rPr>
              <w:t>Immediate Superior of Dept. Mgr./Office Head</w:t>
            </w:r>
          </w:p>
        </w:tc>
        <w:tc>
          <w:tcPr>
            <w:tcW w:w="5462" w:type="dxa"/>
            <w:gridSpan w:val="3"/>
          </w:tcPr>
          <w:p w:rsidR="00DD1523" w:rsidRP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"/>
                <w:szCs w:val="2"/>
                <w:vertAlign w:val="superscript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30"/>
                <w:szCs w:val="30"/>
                <w:vertAlign w:val="superscript"/>
              </w:rPr>
            </w:pPr>
            <w:r w:rsidRPr="0018435E">
              <w:rPr>
                <w:rFonts w:cs="Arial"/>
                <w:bCs/>
                <w:sz w:val="30"/>
                <w:szCs w:val="30"/>
                <w:vertAlign w:val="superscript"/>
              </w:rPr>
              <w:t>Noted by: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30"/>
                <w:szCs w:val="30"/>
                <w:vertAlign w:val="superscript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___________________________________________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Signature over Printed Name of Respective </w:t>
            </w:r>
          </w:p>
          <w:p w:rsidR="00DD1523" w:rsidRPr="0018435E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Senior Deputy Administrator(if not the immediate superior of the Dept. Mgr./Office Head</w:t>
            </w:r>
          </w:p>
        </w:tc>
      </w:tr>
      <w:tr w:rsidR="00DD1523" w:rsidTr="0062175B">
        <w:tc>
          <w:tcPr>
            <w:tcW w:w="10890" w:type="dxa"/>
            <w:gridSpan w:val="5"/>
            <w:shd w:val="clear" w:color="auto" w:fill="F2F2F2" w:themeFill="background1" w:themeFillShade="F2"/>
          </w:tcPr>
          <w:p w:rsidR="00DD1523" w:rsidRPr="0062175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62175B">
              <w:rPr>
                <w:rFonts w:cs="Arial"/>
                <w:b/>
                <w:bCs/>
                <w:sz w:val="20"/>
                <w:szCs w:val="20"/>
              </w:rPr>
              <w:t>HUMAN RESOURCE MANAGEMENT DEPARTMENT</w:t>
            </w:r>
          </w:p>
        </w:tc>
      </w:tr>
      <w:tr w:rsidR="00DD1523" w:rsidTr="0062175B">
        <w:tc>
          <w:tcPr>
            <w:tcW w:w="10890" w:type="dxa"/>
            <w:gridSpan w:val="5"/>
          </w:tcPr>
          <w:p w:rsidR="00DD1523" w:rsidRP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"/>
                <w:szCs w:val="2"/>
                <w:vertAlign w:val="superscript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30"/>
                <w:szCs w:val="30"/>
                <w:vertAlign w:val="superscript"/>
              </w:rPr>
            </w:pPr>
            <w:r w:rsidRPr="00FC48FA">
              <w:rPr>
                <w:rFonts w:cs="Arial"/>
                <w:bCs/>
                <w:sz w:val="30"/>
                <w:szCs w:val="30"/>
                <w:vertAlign w:val="superscript"/>
              </w:rPr>
              <w:t>Remarks: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30"/>
                <w:szCs w:val="30"/>
                <w:vertAlign w:val="superscript"/>
              </w:rPr>
            </w:pPr>
            <w:r>
              <w:rPr>
                <w:rFonts w:cs="Arial"/>
                <w:bCs/>
                <w:sz w:val="30"/>
                <w:szCs w:val="30"/>
                <w:vertAlign w:val="superscript"/>
              </w:rPr>
              <w:t>_____________________________________________________________________________________________</w:t>
            </w:r>
          </w:p>
          <w:p w:rsidR="00DD1523" w:rsidRPr="009969EA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20"/>
                <w:szCs w:val="20"/>
              </w:rPr>
            </w:pPr>
            <w:r w:rsidRPr="009969EA">
              <w:rPr>
                <w:rFonts w:cs="Arial"/>
                <w:b/>
                <w:bCs/>
                <w:sz w:val="20"/>
                <w:szCs w:val="20"/>
              </w:rPr>
              <w:t>Reviewed by: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 xml:space="preserve">                </w:t>
            </w:r>
            <w:r w:rsidRPr="0062175B">
              <w:rPr>
                <w:rFonts w:cs="Arial"/>
                <w:bCs/>
                <w:u w:val="single"/>
              </w:rPr>
              <w:t xml:space="preserve"> VIVIAN O. ABALOS</w:t>
            </w:r>
            <w:r w:rsidRPr="0062175B">
              <w:rPr>
                <w:rFonts w:cs="Arial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cs="Arial"/>
                <w:bCs/>
                <w:sz w:val="24"/>
                <w:szCs w:val="24"/>
              </w:rPr>
              <w:t xml:space="preserve">                                                 </w:t>
            </w:r>
            <w:r w:rsidRPr="0062175B">
              <w:rPr>
                <w:rFonts w:cs="Arial"/>
                <w:bCs/>
              </w:rPr>
              <w:t>Date: ___________________</w:t>
            </w:r>
          </w:p>
          <w:p w:rsidR="00DD1523" w:rsidRPr="0062175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</w:rPr>
            </w:pPr>
            <w:r w:rsidRPr="0062175B">
              <w:rPr>
                <w:rFonts w:cs="Arial"/>
                <w:bCs/>
                <w:sz w:val="20"/>
                <w:szCs w:val="20"/>
              </w:rPr>
              <w:t xml:space="preserve">    </w:t>
            </w:r>
            <w:r>
              <w:rPr>
                <w:rFonts w:cs="Arial"/>
                <w:bCs/>
                <w:sz w:val="20"/>
                <w:szCs w:val="20"/>
              </w:rPr>
              <w:t xml:space="preserve">  </w:t>
            </w:r>
            <w:r w:rsidRPr="0062175B">
              <w:rPr>
                <w:rFonts w:cs="Arial"/>
                <w:bCs/>
                <w:sz w:val="20"/>
                <w:szCs w:val="20"/>
              </w:rPr>
              <w:t xml:space="preserve">   Manager, Human Resource Mgt. Dept.</w:t>
            </w:r>
          </w:p>
        </w:tc>
      </w:tr>
      <w:tr w:rsidR="00DD1523" w:rsidTr="0062175B">
        <w:tc>
          <w:tcPr>
            <w:tcW w:w="5428" w:type="dxa"/>
            <w:gridSpan w:val="2"/>
          </w:tcPr>
          <w:p w:rsidR="00DD1523" w:rsidRPr="009969EA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9969EA">
              <w:rPr>
                <w:rFonts w:cs="Arial"/>
                <w:b/>
                <w:bCs/>
                <w:sz w:val="30"/>
                <w:szCs w:val="30"/>
                <w:vertAlign w:val="superscript"/>
              </w:rPr>
              <w:t>Recommending Approval: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  <w:vertAlign w:val="superscript"/>
              </w:rPr>
            </w:pPr>
          </w:p>
          <w:p w:rsidR="00DD1523" w:rsidRPr="001561D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  <w:vertAlign w:val="superscript"/>
              </w:rPr>
            </w:pPr>
          </w:p>
          <w:p w:rsidR="00DD1523" w:rsidRPr="0062175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  <w:u w:val="single"/>
              </w:rPr>
            </w:pPr>
            <w:r w:rsidRPr="0062175B">
              <w:rPr>
                <w:rFonts w:cs="Arial"/>
                <w:bCs/>
                <w:sz w:val="20"/>
                <w:szCs w:val="20"/>
                <w:u w:val="single"/>
              </w:rPr>
              <w:t>ATTY. RUEL JOHN T. KABIGTING</w:t>
            </w:r>
          </w:p>
          <w:p w:rsidR="00DD1523" w:rsidRPr="0062175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</w:rPr>
            </w:pPr>
            <w:r w:rsidRPr="0062175B">
              <w:rPr>
                <w:rFonts w:cs="Arial"/>
                <w:bCs/>
                <w:sz w:val="20"/>
                <w:szCs w:val="20"/>
              </w:rPr>
              <w:t>Deputy Administr</w:t>
            </w:r>
            <w:r>
              <w:rPr>
                <w:rFonts w:cs="Arial"/>
                <w:bCs/>
                <w:sz w:val="20"/>
                <w:szCs w:val="20"/>
              </w:rPr>
              <w:t>a</w:t>
            </w:r>
            <w:r w:rsidRPr="0062175B">
              <w:rPr>
                <w:rFonts w:cs="Arial"/>
                <w:bCs/>
                <w:sz w:val="20"/>
                <w:szCs w:val="20"/>
              </w:rPr>
              <w:t>tor for Administration</w:t>
            </w:r>
          </w:p>
        </w:tc>
        <w:tc>
          <w:tcPr>
            <w:tcW w:w="5462" w:type="dxa"/>
            <w:gridSpan w:val="3"/>
          </w:tcPr>
          <w:p w:rsidR="00DD1523" w:rsidRPr="009969EA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/>
                <w:bCs/>
                <w:sz w:val="30"/>
                <w:szCs w:val="30"/>
                <w:vertAlign w:val="superscript"/>
              </w:rPr>
            </w:pPr>
            <w:r w:rsidRPr="009969EA">
              <w:rPr>
                <w:rFonts w:cs="Arial"/>
                <w:b/>
                <w:bCs/>
                <w:sz w:val="30"/>
                <w:szCs w:val="30"/>
                <w:vertAlign w:val="superscript"/>
              </w:rPr>
              <w:t>Noted by: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0"/>
                <w:szCs w:val="20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  <w:u w:val="single"/>
              </w:rPr>
            </w:pPr>
            <w:r w:rsidRPr="0062175B">
              <w:rPr>
                <w:rFonts w:cs="Arial"/>
                <w:bCs/>
                <w:sz w:val="20"/>
                <w:szCs w:val="20"/>
                <w:u w:val="single"/>
              </w:rPr>
              <w:t>ATTY. RAMON O. AGREGADO</w:t>
            </w:r>
          </w:p>
          <w:p w:rsidR="00DD1523" w:rsidRPr="0062175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Cs/>
                <w:sz w:val="20"/>
                <w:szCs w:val="20"/>
              </w:rPr>
            </w:pPr>
            <w:r w:rsidRPr="0062175B">
              <w:rPr>
                <w:rFonts w:cs="Arial"/>
                <w:bCs/>
                <w:sz w:val="20"/>
                <w:szCs w:val="20"/>
              </w:rPr>
              <w:t>Senior Deputy Administrator for Support Services</w:t>
            </w:r>
          </w:p>
        </w:tc>
      </w:tr>
      <w:tr w:rsidR="00DD1523" w:rsidTr="0062175B">
        <w:tc>
          <w:tcPr>
            <w:tcW w:w="10890" w:type="dxa"/>
            <w:gridSpan w:val="5"/>
            <w:shd w:val="clear" w:color="auto" w:fill="D9D9D9" w:themeFill="background1" w:themeFillShade="D9"/>
          </w:tcPr>
          <w:p w:rsidR="00DD1523" w:rsidRPr="0062175B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jc w:val="center"/>
              <w:rPr>
                <w:rFonts w:cs="Arial"/>
                <w:b/>
                <w:bCs/>
              </w:rPr>
            </w:pPr>
            <w:r w:rsidRPr="0062175B">
              <w:rPr>
                <w:rFonts w:cs="Arial"/>
                <w:b/>
                <w:bCs/>
              </w:rPr>
              <w:t>OFFICE OF THE CHAIRMAN AND ADMINISTRATOR</w:t>
            </w:r>
          </w:p>
        </w:tc>
      </w:tr>
      <w:tr w:rsidR="00DD1523" w:rsidTr="001C5D04">
        <w:tc>
          <w:tcPr>
            <w:tcW w:w="10890" w:type="dxa"/>
            <w:gridSpan w:val="5"/>
          </w:tcPr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tbl>
            <w:tblPr>
              <w:tblStyle w:val="TableGrid"/>
              <w:tblW w:w="7180" w:type="dxa"/>
              <w:tblLook w:val="04A0" w:firstRow="1" w:lastRow="0" w:firstColumn="1" w:lastColumn="0" w:noHBand="0" w:noVBand="1"/>
            </w:tblPr>
            <w:tblGrid>
              <w:gridCol w:w="289"/>
              <w:gridCol w:w="3021"/>
              <w:gridCol w:w="360"/>
              <w:gridCol w:w="3510"/>
            </w:tblGrid>
            <w:tr w:rsidR="00DD1523" w:rsidTr="007C0927">
              <w:tc>
                <w:tcPr>
                  <w:tcW w:w="289" w:type="dxa"/>
                </w:tcPr>
                <w:p w:rsidR="00DD1523" w:rsidRDefault="00DD1523" w:rsidP="00DD1523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right" w:pos="9000"/>
                    </w:tabs>
                    <w:spacing w:after="0"/>
                    <w:rPr>
                      <w:rFonts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021" w:type="dxa"/>
                  <w:tcBorders>
                    <w:top w:val="nil"/>
                    <w:bottom w:val="nil"/>
                  </w:tcBorders>
                </w:tcPr>
                <w:p w:rsidR="00DD1523" w:rsidRPr="009969EA" w:rsidRDefault="00DD1523" w:rsidP="00DD1523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right" w:pos="9000"/>
                    </w:tabs>
                    <w:spacing w:after="0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 w:rsidRPr="009969EA">
                    <w:rPr>
                      <w:rFonts w:cs="Arial"/>
                      <w:b/>
                      <w:bCs/>
                      <w:sz w:val="24"/>
                      <w:szCs w:val="24"/>
                    </w:rPr>
                    <w:t>Approved</w:t>
                  </w:r>
                </w:p>
              </w:tc>
              <w:tc>
                <w:tcPr>
                  <w:tcW w:w="360" w:type="dxa"/>
                </w:tcPr>
                <w:p w:rsidR="00DD1523" w:rsidRDefault="00DD1523" w:rsidP="00DD1523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right" w:pos="9000"/>
                    </w:tabs>
                    <w:spacing w:after="0"/>
                    <w:rPr>
                      <w:rFonts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510" w:type="dxa"/>
                  <w:tcBorders>
                    <w:top w:val="nil"/>
                    <w:bottom w:val="nil"/>
                    <w:right w:val="nil"/>
                  </w:tcBorders>
                </w:tcPr>
                <w:p w:rsidR="00DD1523" w:rsidRPr="009969EA" w:rsidRDefault="00DD1523" w:rsidP="00DD1523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right" w:pos="9000"/>
                    </w:tabs>
                    <w:spacing w:after="0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 w:rsidRPr="009969EA">
                    <w:rPr>
                      <w:rFonts w:cs="Arial"/>
                      <w:b/>
                      <w:bCs/>
                      <w:sz w:val="24"/>
                      <w:szCs w:val="24"/>
                    </w:rPr>
                    <w:t>Disapproved</w:t>
                  </w:r>
                </w:p>
              </w:tc>
            </w:tr>
          </w:tbl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  <w:r w:rsidRPr="007C0927">
              <w:rPr>
                <w:rFonts w:cs="Arial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cs="Arial"/>
                <w:b/>
                <w:bCs/>
                <w:sz w:val="24"/>
                <w:szCs w:val="24"/>
              </w:rPr>
              <w:t xml:space="preserve">        </w:t>
            </w:r>
            <w:r w:rsidRPr="007C0927"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r w:rsidRPr="00947E4A">
              <w:rPr>
                <w:rFonts w:cs="Arial"/>
                <w:b/>
                <w:bCs/>
                <w:sz w:val="24"/>
                <w:szCs w:val="24"/>
                <w:u w:val="single"/>
              </w:rPr>
              <w:t>JONATHAN D. TAN</w:t>
            </w:r>
            <w:r>
              <w:rPr>
                <w:rFonts w:cs="Arial"/>
                <w:b/>
                <w:bCs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cs="Arial"/>
                <w:bCs/>
                <w:sz w:val="24"/>
                <w:szCs w:val="24"/>
              </w:rPr>
              <w:t xml:space="preserve">   Date: ______________</w:t>
            </w:r>
          </w:p>
          <w:p w:rsidR="00DD1523" w:rsidRDefault="00DD1523" w:rsidP="00DD152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right" w:pos="9000"/>
              </w:tabs>
              <w:spacing w:after="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 xml:space="preserve">               Chairman and Administrator</w:t>
            </w:r>
          </w:p>
        </w:tc>
      </w:tr>
    </w:tbl>
    <w:p w:rsidR="00D3086D" w:rsidRDefault="00D3086D" w:rsidP="007C0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00"/>
        </w:tabs>
        <w:spacing w:after="0"/>
        <w:rPr>
          <w:rFonts w:cs="Arial"/>
          <w:bCs/>
          <w:sz w:val="24"/>
          <w:szCs w:val="24"/>
        </w:rPr>
      </w:pPr>
    </w:p>
    <w:p w:rsidR="003C2FD4" w:rsidRDefault="00D3086D" w:rsidP="007C0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00"/>
        </w:tabs>
        <w:spacing w:after="0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>Note:  Kindly attach the draft of the Authority to Travel Form</w:t>
      </w:r>
    </w:p>
    <w:sectPr w:rsidR="003C2FD4" w:rsidSect="00DD1523">
      <w:headerReference w:type="first" r:id="rId8"/>
      <w:type w:val="continuous"/>
      <w:pgSz w:w="12240" w:h="18720" w:code="14"/>
      <w:pgMar w:top="-990" w:right="965" w:bottom="540" w:left="1138" w:header="720" w:footer="56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55F" w:rsidRDefault="00B8355F" w:rsidP="00446351">
      <w:pPr>
        <w:spacing w:after="0" w:line="240" w:lineRule="auto"/>
      </w:pPr>
      <w:r>
        <w:separator/>
      </w:r>
    </w:p>
  </w:endnote>
  <w:endnote w:type="continuationSeparator" w:id="0">
    <w:p w:rsidR="00B8355F" w:rsidRDefault="00B8355F" w:rsidP="00446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55F" w:rsidRDefault="00B8355F" w:rsidP="00446351">
      <w:pPr>
        <w:spacing w:after="0" w:line="240" w:lineRule="auto"/>
      </w:pPr>
      <w:r>
        <w:separator/>
      </w:r>
    </w:p>
  </w:footnote>
  <w:footnote w:type="continuationSeparator" w:id="0">
    <w:p w:rsidR="00B8355F" w:rsidRDefault="00B8355F" w:rsidP="00446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40DB" w:rsidRDefault="00C4027F" w:rsidP="00B040DB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9300"/>
      </w:tabs>
      <w:spacing w:after="0"/>
      <w:rPr>
        <w:rFonts w:cs="Arial"/>
        <w:b/>
        <w:bCs/>
      </w:rPr>
    </w:pPr>
    <w:r>
      <w:rPr>
        <w:noProof/>
        <w:w w:val="120"/>
        <w:sz w:val="28"/>
      </w:rPr>
      <w:drawing>
        <wp:inline distT="0" distB="0" distL="0" distR="0" wp14:anchorId="47506731" wp14:editId="42045DE4">
          <wp:extent cx="813163" cy="790575"/>
          <wp:effectExtent l="0" t="0" r="635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246" cy="802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b/>
        <w:bCs/>
        <w:sz w:val="28"/>
        <w:szCs w:val="28"/>
      </w:rPr>
      <w:t xml:space="preserve">     </w:t>
    </w:r>
  </w:p>
  <w:p w:rsidR="0023241A" w:rsidRDefault="00C4027F" w:rsidP="00C4027F">
    <w:pPr>
      <w:pStyle w:val="Header"/>
    </w:pPr>
    <w:r>
      <w:rPr>
        <w:rFonts w:cs="Arial"/>
        <w:b/>
        <w:bCs/>
      </w:rPr>
      <w:tab/>
    </w:r>
    <w:r>
      <w:rPr>
        <w:rFonts w:cs="Arial"/>
        <w:b/>
        <w:bCs/>
      </w:rPr>
      <w:tab/>
    </w:r>
  </w:p>
  <w:p w:rsidR="00C4027F" w:rsidRDefault="00C4027F">
    <w:pPr>
      <w:pStyle w:val="Header"/>
    </w:pPr>
  </w:p>
  <w:p w:rsidR="00C4027F" w:rsidRDefault="00C4027F">
    <w:pPr>
      <w:pStyle w:val="Header"/>
    </w:pPr>
  </w:p>
  <w:p w:rsidR="00C4027F" w:rsidRDefault="00C402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2CDC7CF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0B27C2"/>
    <w:multiLevelType w:val="hybridMultilevel"/>
    <w:tmpl w:val="17DA6A64"/>
    <w:lvl w:ilvl="0" w:tplc="F17CC6EE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5D918CB"/>
    <w:multiLevelType w:val="hybridMultilevel"/>
    <w:tmpl w:val="1E449B2A"/>
    <w:lvl w:ilvl="0" w:tplc="1AE05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F55E2"/>
    <w:multiLevelType w:val="hybridMultilevel"/>
    <w:tmpl w:val="E0A2342C"/>
    <w:lvl w:ilvl="0" w:tplc="E836F642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07864F74"/>
    <w:multiLevelType w:val="hybridMultilevel"/>
    <w:tmpl w:val="7A5A7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005A4"/>
    <w:multiLevelType w:val="hybridMultilevel"/>
    <w:tmpl w:val="F4888866"/>
    <w:lvl w:ilvl="0" w:tplc="69A674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F06FB4"/>
    <w:multiLevelType w:val="hybridMultilevel"/>
    <w:tmpl w:val="D1DEEE56"/>
    <w:lvl w:ilvl="0" w:tplc="523AFBC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1202FA"/>
    <w:multiLevelType w:val="hybridMultilevel"/>
    <w:tmpl w:val="782A721C"/>
    <w:lvl w:ilvl="0" w:tplc="2562A24A">
      <w:start w:val="1"/>
      <w:numFmt w:val="lowerLetter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2B7E2AF3"/>
    <w:multiLevelType w:val="hybridMultilevel"/>
    <w:tmpl w:val="09A67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E71FC"/>
    <w:multiLevelType w:val="hybridMultilevel"/>
    <w:tmpl w:val="690C50E0"/>
    <w:lvl w:ilvl="0" w:tplc="E40E7DB8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D4277A5"/>
    <w:multiLevelType w:val="hybridMultilevel"/>
    <w:tmpl w:val="9560F3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ED28B5"/>
    <w:multiLevelType w:val="hybridMultilevel"/>
    <w:tmpl w:val="6EE25A5E"/>
    <w:lvl w:ilvl="0" w:tplc="5C105DB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31900BBD"/>
    <w:multiLevelType w:val="hybridMultilevel"/>
    <w:tmpl w:val="9560F3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42E8E"/>
    <w:multiLevelType w:val="hybridMultilevel"/>
    <w:tmpl w:val="0474344C"/>
    <w:lvl w:ilvl="0" w:tplc="FF5404AE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 w15:restartNumberingAfterBreak="0">
    <w:nsid w:val="3BF72A64"/>
    <w:multiLevelType w:val="hybridMultilevel"/>
    <w:tmpl w:val="E72E5B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457111"/>
    <w:multiLevelType w:val="hybridMultilevel"/>
    <w:tmpl w:val="CE505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DF003A"/>
    <w:multiLevelType w:val="hybridMultilevel"/>
    <w:tmpl w:val="FB8CB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B75D1"/>
    <w:multiLevelType w:val="hybridMultilevel"/>
    <w:tmpl w:val="ED3A5F86"/>
    <w:lvl w:ilvl="0" w:tplc="2EE8F9C0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62755BFB"/>
    <w:multiLevelType w:val="hybridMultilevel"/>
    <w:tmpl w:val="7C10E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E552BE"/>
    <w:multiLevelType w:val="hybridMultilevel"/>
    <w:tmpl w:val="E340BA7A"/>
    <w:lvl w:ilvl="0" w:tplc="6590C87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F41855"/>
    <w:multiLevelType w:val="hybridMultilevel"/>
    <w:tmpl w:val="08563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816B37"/>
    <w:multiLevelType w:val="hybridMultilevel"/>
    <w:tmpl w:val="9D042934"/>
    <w:lvl w:ilvl="0" w:tplc="525ADABA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6B7D24"/>
    <w:multiLevelType w:val="hybridMultilevel"/>
    <w:tmpl w:val="B0F09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F85FCE"/>
    <w:multiLevelType w:val="hybridMultilevel"/>
    <w:tmpl w:val="01BAB62C"/>
    <w:lvl w:ilvl="0" w:tplc="4A145130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14"/>
  </w:num>
  <w:num w:numId="3">
    <w:abstractNumId w:val="7"/>
  </w:num>
  <w:num w:numId="4">
    <w:abstractNumId w:val="20"/>
  </w:num>
  <w:num w:numId="5">
    <w:abstractNumId w:val="10"/>
  </w:num>
  <w:num w:numId="6">
    <w:abstractNumId w:val="12"/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5"/>
  </w:num>
  <w:num w:numId="17">
    <w:abstractNumId w:val="16"/>
  </w:num>
  <w:num w:numId="18">
    <w:abstractNumId w:val="8"/>
  </w:num>
  <w:num w:numId="19">
    <w:abstractNumId w:val="18"/>
  </w:num>
  <w:num w:numId="20">
    <w:abstractNumId w:val="22"/>
  </w:num>
  <w:num w:numId="21">
    <w:abstractNumId w:val="11"/>
  </w:num>
  <w:num w:numId="22">
    <w:abstractNumId w:val="13"/>
  </w:num>
  <w:num w:numId="23">
    <w:abstractNumId w:val="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9BB"/>
    <w:rsid w:val="0000742E"/>
    <w:rsid w:val="00012EFD"/>
    <w:rsid w:val="000132B4"/>
    <w:rsid w:val="00022E88"/>
    <w:rsid w:val="00035356"/>
    <w:rsid w:val="00053E3D"/>
    <w:rsid w:val="0006105E"/>
    <w:rsid w:val="00064390"/>
    <w:rsid w:val="00075E77"/>
    <w:rsid w:val="00083924"/>
    <w:rsid w:val="00091E39"/>
    <w:rsid w:val="000943CF"/>
    <w:rsid w:val="000B0A5E"/>
    <w:rsid w:val="000B780C"/>
    <w:rsid w:val="000C251B"/>
    <w:rsid w:val="000C64FB"/>
    <w:rsid w:val="000D3035"/>
    <w:rsid w:val="000F5232"/>
    <w:rsid w:val="000F5E45"/>
    <w:rsid w:val="00114C1D"/>
    <w:rsid w:val="00116326"/>
    <w:rsid w:val="00116DA5"/>
    <w:rsid w:val="00125E47"/>
    <w:rsid w:val="00137281"/>
    <w:rsid w:val="00145715"/>
    <w:rsid w:val="00146325"/>
    <w:rsid w:val="001465B6"/>
    <w:rsid w:val="00155F71"/>
    <w:rsid w:val="001561DB"/>
    <w:rsid w:val="00157EFC"/>
    <w:rsid w:val="00160DA8"/>
    <w:rsid w:val="001610B7"/>
    <w:rsid w:val="00167ED7"/>
    <w:rsid w:val="0017223F"/>
    <w:rsid w:val="00183508"/>
    <w:rsid w:val="0018435E"/>
    <w:rsid w:val="0019044C"/>
    <w:rsid w:val="001A281E"/>
    <w:rsid w:val="001A3344"/>
    <w:rsid w:val="001C67F0"/>
    <w:rsid w:val="001C7993"/>
    <w:rsid w:val="001D09D0"/>
    <w:rsid w:val="001D3FB0"/>
    <w:rsid w:val="001E172A"/>
    <w:rsid w:val="0020549F"/>
    <w:rsid w:val="00227A54"/>
    <w:rsid w:val="0023241A"/>
    <w:rsid w:val="0023372F"/>
    <w:rsid w:val="00234F1E"/>
    <w:rsid w:val="00236840"/>
    <w:rsid w:val="002533E5"/>
    <w:rsid w:val="00255611"/>
    <w:rsid w:val="0026523C"/>
    <w:rsid w:val="0026619C"/>
    <w:rsid w:val="00266810"/>
    <w:rsid w:val="00267F15"/>
    <w:rsid w:val="002707DB"/>
    <w:rsid w:val="00270E27"/>
    <w:rsid w:val="00293910"/>
    <w:rsid w:val="002A00FB"/>
    <w:rsid w:val="002A1F3A"/>
    <w:rsid w:val="002B5F2D"/>
    <w:rsid w:val="002C17A3"/>
    <w:rsid w:val="002C371B"/>
    <w:rsid w:val="002E2EE9"/>
    <w:rsid w:val="002E7FDF"/>
    <w:rsid w:val="00311EB3"/>
    <w:rsid w:val="00316FEB"/>
    <w:rsid w:val="00320541"/>
    <w:rsid w:val="00322667"/>
    <w:rsid w:val="00344791"/>
    <w:rsid w:val="00351ED2"/>
    <w:rsid w:val="0036078C"/>
    <w:rsid w:val="00360B38"/>
    <w:rsid w:val="00375462"/>
    <w:rsid w:val="0038573F"/>
    <w:rsid w:val="00392A77"/>
    <w:rsid w:val="00395BD1"/>
    <w:rsid w:val="003A0D36"/>
    <w:rsid w:val="003A229A"/>
    <w:rsid w:val="003C2FD4"/>
    <w:rsid w:val="003C5F72"/>
    <w:rsid w:val="003D3E04"/>
    <w:rsid w:val="003D3EB7"/>
    <w:rsid w:val="003E1B66"/>
    <w:rsid w:val="00400C43"/>
    <w:rsid w:val="004061F6"/>
    <w:rsid w:val="004168C5"/>
    <w:rsid w:val="00420DBA"/>
    <w:rsid w:val="00425E92"/>
    <w:rsid w:val="004342F2"/>
    <w:rsid w:val="00446121"/>
    <w:rsid w:val="00446351"/>
    <w:rsid w:val="00450C6A"/>
    <w:rsid w:val="004578E0"/>
    <w:rsid w:val="0046075F"/>
    <w:rsid w:val="00463B1B"/>
    <w:rsid w:val="00470BCE"/>
    <w:rsid w:val="00481C7F"/>
    <w:rsid w:val="004961D4"/>
    <w:rsid w:val="004A6B4C"/>
    <w:rsid w:val="004C1DCD"/>
    <w:rsid w:val="004C6CE6"/>
    <w:rsid w:val="004D011A"/>
    <w:rsid w:val="004D254F"/>
    <w:rsid w:val="004D296F"/>
    <w:rsid w:val="004E4972"/>
    <w:rsid w:val="004E678B"/>
    <w:rsid w:val="004F3099"/>
    <w:rsid w:val="004F47DE"/>
    <w:rsid w:val="004F5DC6"/>
    <w:rsid w:val="00511962"/>
    <w:rsid w:val="00523DAC"/>
    <w:rsid w:val="005274E9"/>
    <w:rsid w:val="00545341"/>
    <w:rsid w:val="0054631F"/>
    <w:rsid w:val="0055384B"/>
    <w:rsid w:val="00560034"/>
    <w:rsid w:val="00560A1D"/>
    <w:rsid w:val="00580612"/>
    <w:rsid w:val="005A7098"/>
    <w:rsid w:val="005B0D54"/>
    <w:rsid w:val="005B2BD7"/>
    <w:rsid w:val="005B6BC1"/>
    <w:rsid w:val="005B7122"/>
    <w:rsid w:val="005B7C3F"/>
    <w:rsid w:val="005C0E84"/>
    <w:rsid w:val="005C67EA"/>
    <w:rsid w:val="005D72BC"/>
    <w:rsid w:val="005E0181"/>
    <w:rsid w:val="005E2C55"/>
    <w:rsid w:val="005E38B8"/>
    <w:rsid w:val="005E544B"/>
    <w:rsid w:val="005F0A1B"/>
    <w:rsid w:val="00604024"/>
    <w:rsid w:val="00612485"/>
    <w:rsid w:val="00617764"/>
    <w:rsid w:val="0062175B"/>
    <w:rsid w:val="0062606C"/>
    <w:rsid w:val="00633DBE"/>
    <w:rsid w:val="00642013"/>
    <w:rsid w:val="00642281"/>
    <w:rsid w:val="006717B0"/>
    <w:rsid w:val="0068235F"/>
    <w:rsid w:val="006825DE"/>
    <w:rsid w:val="006A034D"/>
    <w:rsid w:val="006A7D36"/>
    <w:rsid w:val="006B17DC"/>
    <w:rsid w:val="006B3723"/>
    <w:rsid w:val="006B3F95"/>
    <w:rsid w:val="006B764C"/>
    <w:rsid w:val="006C01D4"/>
    <w:rsid w:val="006C026B"/>
    <w:rsid w:val="006C5C08"/>
    <w:rsid w:val="006C6C35"/>
    <w:rsid w:val="006D0C4F"/>
    <w:rsid w:val="006D2B7C"/>
    <w:rsid w:val="006D7349"/>
    <w:rsid w:val="006D7AA8"/>
    <w:rsid w:val="006E38F3"/>
    <w:rsid w:val="006E49E3"/>
    <w:rsid w:val="00740BF6"/>
    <w:rsid w:val="00742F4C"/>
    <w:rsid w:val="00745BEE"/>
    <w:rsid w:val="0075375F"/>
    <w:rsid w:val="00776A70"/>
    <w:rsid w:val="00795A43"/>
    <w:rsid w:val="007A392D"/>
    <w:rsid w:val="007A3ABF"/>
    <w:rsid w:val="007A5ACE"/>
    <w:rsid w:val="007B7C67"/>
    <w:rsid w:val="007C0927"/>
    <w:rsid w:val="007D49DA"/>
    <w:rsid w:val="007E02CD"/>
    <w:rsid w:val="007E35A9"/>
    <w:rsid w:val="007E6346"/>
    <w:rsid w:val="007E68E2"/>
    <w:rsid w:val="007F7ECE"/>
    <w:rsid w:val="0080185D"/>
    <w:rsid w:val="00803BD5"/>
    <w:rsid w:val="00803EE8"/>
    <w:rsid w:val="008248E9"/>
    <w:rsid w:val="00835E65"/>
    <w:rsid w:val="008439BB"/>
    <w:rsid w:val="0084704A"/>
    <w:rsid w:val="0085628A"/>
    <w:rsid w:val="00861FEA"/>
    <w:rsid w:val="008676B6"/>
    <w:rsid w:val="00870417"/>
    <w:rsid w:val="00870C75"/>
    <w:rsid w:val="00872A15"/>
    <w:rsid w:val="00885AE4"/>
    <w:rsid w:val="00885B3F"/>
    <w:rsid w:val="008902C7"/>
    <w:rsid w:val="0089713D"/>
    <w:rsid w:val="00897A7B"/>
    <w:rsid w:val="008A3151"/>
    <w:rsid w:val="008A33A4"/>
    <w:rsid w:val="008A45EC"/>
    <w:rsid w:val="008B6D0D"/>
    <w:rsid w:val="008B7F80"/>
    <w:rsid w:val="008C30E5"/>
    <w:rsid w:val="008C4886"/>
    <w:rsid w:val="008E0FFC"/>
    <w:rsid w:val="008E74B0"/>
    <w:rsid w:val="008F0A18"/>
    <w:rsid w:val="008F2938"/>
    <w:rsid w:val="008F5114"/>
    <w:rsid w:val="008F5E6A"/>
    <w:rsid w:val="00912ADF"/>
    <w:rsid w:val="009140E2"/>
    <w:rsid w:val="009161DD"/>
    <w:rsid w:val="00921463"/>
    <w:rsid w:val="0092550E"/>
    <w:rsid w:val="00933FF3"/>
    <w:rsid w:val="009370BE"/>
    <w:rsid w:val="00947E4A"/>
    <w:rsid w:val="00954171"/>
    <w:rsid w:val="0095458B"/>
    <w:rsid w:val="00975526"/>
    <w:rsid w:val="00976E55"/>
    <w:rsid w:val="0097769D"/>
    <w:rsid w:val="009866BF"/>
    <w:rsid w:val="00991E10"/>
    <w:rsid w:val="009969EA"/>
    <w:rsid w:val="009A0415"/>
    <w:rsid w:val="009A16FF"/>
    <w:rsid w:val="009C14A8"/>
    <w:rsid w:val="009C328C"/>
    <w:rsid w:val="009C63F4"/>
    <w:rsid w:val="009D2971"/>
    <w:rsid w:val="009D3B10"/>
    <w:rsid w:val="009E092E"/>
    <w:rsid w:val="009E154B"/>
    <w:rsid w:val="009E7788"/>
    <w:rsid w:val="009F45EE"/>
    <w:rsid w:val="00A15C1C"/>
    <w:rsid w:val="00A305CC"/>
    <w:rsid w:val="00A3216A"/>
    <w:rsid w:val="00A32C3D"/>
    <w:rsid w:val="00A341B7"/>
    <w:rsid w:val="00A36B92"/>
    <w:rsid w:val="00A64ACA"/>
    <w:rsid w:val="00A71392"/>
    <w:rsid w:val="00A779F6"/>
    <w:rsid w:val="00A8087F"/>
    <w:rsid w:val="00A95718"/>
    <w:rsid w:val="00AA2C2E"/>
    <w:rsid w:val="00AE70C4"/>
    <w:rsid w:val="00AF16C6"/>
    <w:rsid w:val="00AF387E"/>
    <w:rsid w:val="00B040DB"/>
    <w:rsid w:val="00B0608E"/>
    <w:rsid w:val="00B100D7"/>
    <w:rsid w:val="00B201AD"/>
    <w:rsid w:val="00B20A6A"/>
    <w:rsid w:val="00B2500A"/>
    <w:rsid w:val="00B2637F"/>
    <w:rsid w:val="00B4752B"/>
    <w:rsid w:val="00B55F30"/>
    <w:rsid w:val="00B6456A"/>
    <w:rsid w:val="00B75664"/>
    <w:rsid w:val="00B80AA3"/>
    <w:rsid w:val="00B8355F"/>
    <w:rsid w:val="00BA2EC7"/>
    <w:rsid w:val="00BE1E80"/>
    <w:rsid w:val="00C00595"/>
    <w:rsid w:val="00C01C7F"/>
    <w:rsid w:val="00C04C2A"/>
    <w:rsid w:val="00C14024"/>
    <w:rsid w:val="00C21A7C"/>
    <w:rsid w:val="00C4027F"/>
    <w:rsid w:val="00C47195"/>
    <w:rsid w:val="00C47A48"/>
    <w:rsid w:val="00C50C0A"/>
    <w:rsid w:val="00C5179C"/>
    <w:rsid w:val="00C63984"/>
    <w:rsid w:val="00C64C43"/>
    <w:rsid w:val="00C6543C"/>
    <w:rsid w:val="00C66874"/>
    <w:rsid w:val="00C6730E"/>
    <w:rsid w:val="00C90D4A"/>
    <w:rsid w:val="00C93B91"/>
    <w:rsid w:val="00CB1BA2"/>
    <w:rsid w:val="00CB3048"/>
    <w:rsid w:val="00CC1E3D"/>
    <w:rsid w:val="00CC3320"/>
    <w:rsid w:val="00CC7B4E"/>
    <w:rsid w:val="00CC7C2F"/>
    <w:rsid w:val="00CD1BE8"/>
    <w:rsid w:val="00CD5B93"/>
    <w:rsid w:val="00CE6C66"/>
    <w:rsid w:val="00CF02BD"/>
    <w:rsid w:val="00D03351"/>
    <w:rsid w:val="00D0575A"/>
    <w:rsid w:val="00D06DF3"/>
    <w:rsid w:val="00D11EC8"/>
    <w:rsid w:val="00D17A32"/>
    <w:rsid w:val="00D22480"/>
    <w:rsid w:val="00D2678B"/>
    <w:rsid w:val="00D3086D"/>
    <w:rsid w:val="00D327CE"/>
    <w:rsid w:val="00D346E5"/>
    <w:rsid w:val="00D4284C"/>
    <w:rsid w:val="00D54534"/>
    <w:rsid w:val="00D63AF8"/>
    <w:rsid w:val="00D73DA9"/>
    <w:rsid w:val="00D8076D"/>
    <w:rsid w:val="00D81EB4"/>
    <w:rsid w:val="00D8535A"/>
    <w:rsid w:val="00D90C0A"/>
    <w:rsid w:val="00D916C7"/>
    <w:rsid w:val="00D94A68"/>
    <w:rsid w:val="00DC545B"/>
    <w:rsid w:val="00DD1523"/>
    <w:rsid w:val="00DD4185"/>
    <w:rsid w:val="00E035CE"/>
    <w:rsid w:val="00E04F79"/>
    <w:rsid w:val="00E155E3"/>
    <w:rsid w:val="00E26345"/>
    <w:rsid w:val="00E27AD1"/>
    <w:rsid w:val="00E43CD8"/>
    <w:rsid w:val="00E539BE"/>
    <w:rsid w:val="00E63BDB"/>
    <w:rsid w:val="00E708D1"/>
    <w:rsid w:val="00E74423"/>
    <w:rsid w:val="00E74B14"/>
    <w:rsid w:val="00E86126"/>
    <w:rsid w:val="00E874FE"/>
    <w:rsid w:val="00E87694"/>
    <w:rsid w:val="00EB279F"/>
    <w:rsid w:val="00EC32E8"/>
    <w:rsid w:val="00EC3FDF"/>
    <w:rsid w:val="00F06BD0"/>
    <w:rsid w:val="00F11529"/>
    <w:rsid w:val="00F24893"/>
    <w:rsid w:val="00F31794"/>
    <w:rsid w:val="00F3277D"/>
    <w:rsid w:val="00F47C95"/>
    <w:rsid w:val="00F5042D"/>
    <w:rsid w:val="00F54998"/>
    <w:rsid w:val="00F6119A"/>
    <w:rsid w:val="00F61963"/>
    <w:rsid w:val="00F676C1"/>
    <w:rsid w:val="00F805CD"/>
    <w:rsid w:val="00F82D9B"/>
    <w:rsid w:val="00F93173"/>
    <w:rsid w:val="00F95AB1"/>
    <w:rsid w:val="00F96EB4"/>
    <w:rsid w:val="00FA5224"/>
    <w:rsid w:val="00FA5D93"/>
    <w:rsid w:val="00FB0B40"/>
    <w:rsid w:val="00FB2A3D"/>
    <w:rsid w:val="00FC48FA"/>
    <w:rsid w:val="00FD0829"/>
    <w:rsid w:val="00FD564B"/>
    <w:rsid w:val="00FD685B"/>
    <w:rsid w:val="00FD7959"/>
    <w:rsid w:val="00FE13D8"/>
    <w:rsid w:val="00FE4765"/>
    <w:rsid w:val="00FF3D05"/>
    <w:rsid w:val="00FF5E83"/>
    <w:rsid w:val="00FF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0B90A4"/>
  <w15:docId w15:val="{BAFD91C4-738A-4913-A94F-78BC5520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05E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8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63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351"/>
  </w:style>
  <w:style w:type="paragraph" w:styleId="Footer">
    <w:name w:val="footer"/>
    <w:basedOn w:val="Normal"/>
    <w:link w:val="FooterChar"/>
    <w:uiPriority w:val="99"/>
    <w:unhideWhenUsed/>
    <w:rsid w:val="004463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351"/>
  </w:style>
  <w:style w:type="paragraph" w:styleId="BalloonText">
    <w:name w:val="Balloon Text"/>
    <w:basedOn w:val="Normal"/>
    <w:link w:val="BalloonTextChar"/>
    <w:uiPriority w:val="99"/>
    <w:semiHidden/>
    <w:unhideWhenUsed/>
    <w:rsid w:val="00446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6351"/>
    <w:rPr>
      <w:rFonts w:ascii="Tahoma" w:hAnsi="Tahoma" w:cs="Tahoma"/>
      <w:sz w:val="16"/>
      <w:szCs w:val="16"/>
    </w:rPr>
  </w:style>
  <w:style w:type="paragraph" w:customStyle="1" w:styleId="DEPARTMENT">
    <w:name w:val="DEPARTMENT"/>
    <w:basedOn w:val="Normal"/>
    <w:link w:val="DEPARTMENTChar"/>
    <w:qFormat/>
    <w:rsid w:val="0085628A"/>
    <w:pPr>
      <w:spacing w:after="0" w:line="240" w:lineRule="auto"/>
      <w:jc w:val="both"/>
    </w:pPr>
    <w:rPr>
      <w:b/>
      <w:noProof/>
      <w:sz w:val="18"/>
      <w:szCs w:val="18"/>
    </w:rPr>
  </w:style>
  <w:style w:type="character" w:customStyle="1" w:styleId="DEPARTMENTChar">
    <w:name w:val="DEPARTMENT Char"/>
    <w:link w:val="DEPARTMENT"/>
    <w:rsid w:val="0085628A"/>
    <w:rPr>
      <w:b/>
      <w:noProof/>
      <w:sz w:val="18"/>
      <w:szCs w:val="18"/>
    </w:rPr>
  </w:style>
  <w:style w:type="paragraph" w:styleId="NoSpacing">
    <w:name w:val="No Spacing"/>
    <w:qFormat/>
    <w:rsid w:val="00E874FE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E874FE"/>
    <w:pPr>
      <w:ind w:left="720"/>
      <w:contextualSpacing/>
    </w:pPr>
  </w:style>
  <w:style w:type="table" w:styleId="TableGrid">
    <w:name w:val="Table Grid"/>
    <w:basedOn w:val="TableNormal"/>
    <w:uiPriority w:val="59"/>
    <w:rsid w:val="00F317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4168C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Bullet">
    <w:name w:val="List Bullet"/>
    <w:basedOn w:val="Normal"/>
    <w:rsid w:val="004C6CE6"/>
    <w:pPr>
      <w:numPr>
        <w:numId w:val="15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C79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Florida\AppData\Local\Temp\CorComm%20Letterhead%2020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D3D6B-46C0-42BE-B6AD-EE56A5673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CorComm Letterhead 2018</Template>
  <TotalTime>45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Florida</dc:creator>
  <cp:keywords/>
  <cp:lastModifiedBy>Edgar L. Layco</cp:lastModifiedBy>
  <cp:revision>17</cp:revision>
  <cp:lastPrinted>2023-05-17T01:31:00Z</cp:lastPrinted>
  <dcterms:created xsi:type="dcterms:W3CDTF">2022-11-07T02:51:00Z</dcterms:created>
  <dcterms:modified xsi:type="dcterms:W3CDTF">2023-05-18T03:17:00Z</dcterms:modified>
</cp:coreProperties>
</file>